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B53" w:rsidRDefault="00710B53" w:rsidP="00EE3D92">
      <w:pPr>
        <w:jc w:val="center"/>
        <w:rPr>
          <w:noProof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6" type="#_x0000_t75" style="position:absolute;left:0;text-align:left;margin-left:7.15pt;margin-top:43.1pt;width:125.25pt;height:41.25pt;z-index:251658240;visibility:visible">
            <v:imagedata r:id="rId5" o:title="" croptop="14869f" cropbottom="15420f" cropleft="7726f" cropright="6128f"/>
            <w10:wrap type="square"/>
          </v:shape>
        </w:pict>
      </w:r>
    </w:p>
    <w:p w:rsidR="00710B53" w:rsidRDefault="00710B53" w:rsidP="00EE3D92">
      <w:pPr>
        <w:jc w:val="center"/>
        <w:rPr>
          <w:rFonts w:ascii="Verdana" w:hAnsi="Verdana"/>
          <w:b/>
          <w:sz w:val="20"/>
          <w:szCs w:val="20"/>
        </w:rPr>
      </w:pPr>
      <w:r>
        <w:rPr>
          <w:noProof/>
          <w:lang w:eastAsia="pl-PL"/>
        </w:rPr>
        <w:pict>
          <v:shape id="Obraz 1" o:spid="_x0000_s1027" type="#_x0000_t75" style="position:absolute;left:0;text-align:left;margin-left:353.6pt;margin-top:1.55pt;width:152.25pt;height:47.25pt;z-index:251659264;visibility:visible">
            <v:imagedata r:id="rId6" o:title="" croptop="8575f" cropbottom="9800f" cropleft="4535f" cropright="4535f"/>
            <w10:wrap type="square"/>
          </v:shape>
        </w:pict>
      </w:r>
    </w:p>
    <w:p w:rsidR="00710B53" w:rsidRDefault="00710B53" w:rsidP="00EE3D92">
      <w:pPr>
        <w:jc w:val="center"/>
        <w:rPr>
          <w:rFonts w:ascii="Verdana" w:hAnsi="Verdana"/>
          <w:b/>
          <w:sz w:val="20"/>
          <w:szCs w:val="20"/>
        </w:rPr>
      </w:pPr>
    </w:p>
    <w:p w:rsidR="00710B53" w:rsidRDefault="00710B53" w:rsidP="00EE3D92">
      <w:pPr>
        <w:jc w:val="center"/>
        <w:rPr>
          <w:rFonts w:ascii="Verdana" w:hAnsi="Verdana"/>
          <w:b/>
          <w:sz w:val="20"/>
          <w:szCs w:val="20"/>
        </w:rPr>
      </w:pPr>
    </w:p>
    <w:p w:rsidR="00710B53" w:rsidRPr="004B6FCB" w:rsidRDefault="00710B53" w:rsidP="00EE3D92">
      <w:pPr>
        <w:jc w:val="center"/>
        <w:rPr>
          <w:rFonts w:ascii="Verdana" w:hAnsi="Verdana"/>
          <w:b/>
          <w:sz w:val="20"/>
          <w:szCs w:val="20"/>
        </w:rPr>
      </w:pPr>
      <w:r w:rsidRPr="004B6FCB">
        <w:rPr>
          <w:rFonts w:ascii="Verdana" w:hAnsi="Verdana"/>
          <w:b/>
          <w:sz w:val="20"/>
          <w:szCs w:val="20"/>
        </w:rPr>
        <w:t>FORMULARZ ZGŁASZANIA UWAG</w:t>
      </w:r>
    </w:p>
    <w:p w:rsidR="00710B53" w:rsidRPr="004B6FCB" w:rsidRDefault="00710B53" w:rsidP="00EE3D92">
      <w:pPr>
        <w:spacing w:line="240" w:lineRule="auto"/>
        <w:jc w:val="center"/>
        <w:rPr>
          <w:rFonts w:ascii="Verdana" w:hAnsi="Verdana"/>
          <w:b/>
          <w:sz w:val="20"/>
          <w:szCs w:val="20"/>
        </w:rPr>
      </w:pPr>
      <w:r w:rsidRPr="004B6FCB">
        <w:rPr>
          <w:rFonts w:ascii="Verdana" w:hAnsi="Verdana"/>
          <w:b/>
          <w:sz w:val="20"/>
          <w:szCs w:val="20"/>
        </w:rPr>
        <w:t xml:space="preserve">do Planu Gospodarki Niskoemisyjnej dla </w:t>
      </w:r>
      <w:r>
        <w:rPr>
          <w:rFonts w:ascii="Verdana" w:hAnsi="Verdana"/>
          <w:b/>
          <w:sz w:val="20"/>
          <w:szCs w:val="20"/>
        </w:rPr>
        <w:t>Gminy Świekatowo</w:t>
      </w:r>
      <w:r w:rsidRPr="004B6FCB">
        <w:rPr>
          <w:rFonts w:ascii="Verdana" w:hAnsi="Verdana"/>
          <w:b/>
          <w:sz w:val="20"/>
          <w:szCs w:val="20"/>
        </w:rPr>
        <w:t xml:space="preserve"> oraz Prognozy Oddziaływania na Środowisko projektu Planu Gospodarki Niskoemisyjnej dla </w:t>
      </w:r>
      <w:r>
        <w:rPr>
          <w:rFonts w:ascii="Verdana" w:hAnsi="Verdana"/>
          <w:b/>
          <w:sz w:val="20"/>
          <w:szCs w:val="20"/>
        </w:rPr>
        <w:t>Gminy Świekatowo</w:t>
      </w:r>
    </w:p>
    <w:p w:rsidR="00710B53" w:rsidRPr="004B6FCB" w:rsidRDefault="00710B53" w:rsidP="00693BBA">
      <w:pPr>
        <w:pStyle w:val="ListParagraph"/>
        <w:spacing w:before="240"/>
        <w:ind w:left="0"/>
        <w:jc w:val="center"/>
        <w:rPr>
          <w:rFonts w:ascii="Verdana" w:hAnsi="Verdana"/>
          <w:b/>
          <w:sz w:val="20"/>
          <w:szCs w:val="20"/>
        </w:rPr>
      </w:pPr>
      <w:r w:rsidRPr="004B6FCB">
        <w:rPr>
          <w:rFonts w:ascii="Verdana" w:hAnsi="Verdana"/>
          <w:b/>
          <w:sz w:val="20"/>
          <w:szCs w:val="20"/>
        </w:rPr>
        <w:t>UWAGI/WNIOSKI ZGŁASZANE DO PLANU ORAZ PROGNOZY:</w:t>
      </w:r>
    </w:p>
    <w:tbl>
      <w:tblPr>
        <w:tblW w:w="0" w:type="auto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0A0"/>
      </w:tblPr>
      <w:tblGrid>
        <w:gridCol w:w="2502"/>
        <w:gridCol w:w="2815"/>
        <w:gridCol w:w="1701"/>
        <w:gridCol w:w="2590"/>
        <w:gridCol w:w="2324"/>
        <w:gridCol w:w="2288"/>
      </w:tblGrid>
      <w:tr w:rsidR="00710B53" w:rsidRPr="002C624F" w:rsidTr="004B6FCB">
        <w:trPr>
          <w:cantSplit/>
          <w:trHeight w:val="1134"/>
          <w:tblHeader/>
        </w:trPr>
        <w:tc>
          <w:tcPr>
            <w:tcW w:w="0" w:type="auto"/>
            <w:shd w:val="clear" w:color="auto" w:fill="D9D9D9"/>
            <w:vAlign w:val="center"/>
          </w:tcPr>
          <w:p w:rsidR="00710B53" w:rsidRPr="002C624F" w:rsidRDefault="00710B53" w:rsidP="004B6FCB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t>Dokument do którego odnosi się uwaga/wniosek</w:t>
            </w: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br/>
            </w:r>
            <w:r w:rsidRPr="002C624F">
              <w:rPr>
                <w:rFonts w:ascii="Verdana" w:hAnsi="Verdana" w:cs="Arial"/>
                <w:bCs/>
                <w:color w:val="C00000"/>
                <w:sz w:val="18"/>
                <w:szCs w:val="18"/>
              </w:rPr>
              <w:t>(Plan Gospodarki Niskoemisyjnej/Prognoza Oddziaływania na Środowisko Projektu Planu Gospodarki Niskoemisyjnej)</w:t>
            </w:r>
          </w:p>
        </w:tc>
        <w:tc>
          <w:tcPr>
            <w:tcW w:w="3004" w:type="dxa"/>
            <w:shd w:val="clear" w:color="auto" w:fill="D9D9D9"/>
            <w:vAlign w:val="center"/>
          </w:tcPr>
          <w:p w:rsidR="00710B53" w:rsidRPr="002C624F" w:rsidRDefault="00710B53" w:rsidP="004B6FCB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t>Odniesienie do rozdziału, do którego odnosi się uwaga/wniosek</w:t>
            </w: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br/>
            </w:r>
            <w:r w:rsidRPr="002C624F">
              <w:rPr>
                <w:rFonts w:ascii="Verdana" w:hAnsi="Verdana" w:cs="Arial"/>
                <w:bCs/>
                <w:color w:val="C00000"/>
                <w:sz w:val="18"/>
                <w:szCs w:val="18"/>
              </w:rPr>
              <w:t>(Plan Gospodarki Niskoemisyjnej/Prognoza Oddziaływania na Środowisko Projektu Planu Gospodarki Niskoemisyjnej)</w:t>
            </w:r>
          </w:p>
        </w:tc>
        <w:tc>
          <w:tcPr>
            <w:tcW w:w="1427" w:type="dxa"/>
            <w:shd w:val="clear" w:color="auto" w:fill="D9D9D9"/>
            <w:vAlign w:val="center"/>
          </w:tcPr>
          <w:p w:rsidR="00710B53" w:rsidRPr="002C624F" w:rsidRDefault="00710B53" w:rsidP="004B6FCB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t>Nr strony/punktu do której wnosi się uwagę/</w:t>
            </w: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br/>
              <w:t>wniosek</w:t>
            </w:r>
          </w:p>
        </w:tc>
        <w:tc>
          <w:tcPr>
            <w:tcW w:w="2644" w:type="dxa"/>
            <w:shd w:val="clear" w:color="auto" w:fill="D9D9D9"/>
            <w:vAlign w:val="center"/>
          </w:tcPr>
          <w:p w:rsidR="00710B53" w:rsidRPr="002C624F" w:rsidRDefault="00710B53" w:rsidP="004B6FCB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t>TREŚĆ PRZEDSTAWIONA W DOKUMENCIE</w:t>
            </w: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br/>
            </w:r>
            <w:r w:rsidRPr="002C624F">
              <w:rPr>
                <w:rFonts w:ascii="Verdana" w:hAnsi="Verdana" w:cs="Arial"/>
                <w:bCs/>
                <w:color w:val="C00000"/>
                <w:sz w:val="18"/>
                <w:szCs w:val="18"/>
              </w:rPr>
              <w:t>(Plan Gospodarki Niskoemisyjnej/Prognoza Oddziaływania na Środowisko Projektu Planu Gospodarki Niskoemisyjnej)</w:t>
            </w:r>
          </w:p>
        </w:tc>
        <w:tc>
          <w:tcPr>
            <w:tcW w:w="2463" w:type="dxa"/>
            <w:shd w:val="clear" w:color="auto" w:fill="D9D9D9"/>
            <w:vAlign w:val="center"/>
          </w:tcPr>
          <w:p w:rsidR="00710B53" w:rsidRPr="002C624F" w:rsidRDefault="00710B53" w:rsidP="004B6FCB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t>TREŚĆ UWAGI/WNIOSKU (PROPOZYCJA ZMIAN)</w:t>
            </w:r>
          </w:p>
        </w:tc>
        <w:tc>
          <w:tcPr>
            <w:tcW w:w="2406" w:type="dxa"/>
            <w:shd w:val="clear" w:color="auto" w:fill="D9D9D9"/>
            <w:vAlign w:val="center"/>
          </w:tcPr>
          <w:p w:rsidR="00710B53" w:rsidRPr="002C624F" w:rsidRDefault="00710B53" w:rsidP="004B6FCB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C624F">
              <w:rPr>
                <w:rFonts w:ascii="Verdana" w:hAnsi="Verdana" w:cs="Arial"/>
                <w:b/>
                <w:bCs/>
                <w:sz w:val="18"/>
                <w:szCs w:val="18"/>
              </w:rPr>
              <w:t>UZASADNIENIE UWAGI/WNIOSKU</w:t>
            </w: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spacing w:after="120"/>
              <w:ind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1D188B">
            <w:pPr>
              <w:spacing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EE3D92" w:rsidRDefault="00710B53" w:rsidP="002B6668">
            <w:pPr>
              <w:pStyle w:val="Default"/>
              <w:spacing w:after="120" w:line="276" w:lineRule="auto"/>
              <w:jc w:val="center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EE3D92" w:rsidRDefault="00710B53" w:rsidP="002B6668">
            <w:pPr>
              <w:pStyle w:val="Default"/>
              <w:spacing w:after="120" w:line="276" w:lineRule="auto"/>
              <w:jc w:val="center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EE3D92" w:rsidRDefault="00710B53" w:rsidP="002B6668">
            <w:pPr>
              <w:pStyle w:val="Default"/>
              <w:spacing w:after="120" w:line="276" w:lineRule="auto"/>
              <w:jc w:val="center"/>
              <w:rPr>
                <w:rFonts w:cs="Arial"/>
                <w:color w:val="auto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EE3D92" w:rsidRDefault="00710B53" w:rsidP="00AC51C8">
            <w:pPr>
              <w:pStyle w:val="Default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pStyle w:val="ListParagraph"/>
              <w:spacing w:after="120"/>
              <w:ind w:left="0"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pStyle w:val="ListParagraph"/>
              <w:spacing w:after="120"/>
              <w:ind w:left="0"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spacing w:after="120"/>
              <w:ind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2B6668">
            <w:pPr>
              <w:spacing w:after="120"/>
              <w:ind w:left="-108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spacing w:after="120"/>
              <w:ind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D76E2D">
            <w:pPr>
              <w:spacing w:after="120"/>
              <w:ind w:left="-108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spacing w:after="120"/>
              <w:ind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2B6668">
            <w:pPr>
              <w:spacing w:after="120"/>
              <w:ind w:left="-108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spacing w:after="120"/>
              <w:ind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D76E2D">
            <w:pPr>
              <w:spacing w:after="120"/>
              <w:ind w:left="-108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spacing w:after="120"/>
              <w:ind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D76E2D">
            <w:pPr>
              <w:spacing w:after="120"/>
              <w:ind w:left="-108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710B53" w:rsidRPr="002C624F" w:rsidTr="00693BBA">
        <w:trPr>
          <w:trHeight w:val="1134"/>
        </w:trPr>
        <w:tc>
          <w:tcPr>
            <w:tcW w:w="0" w:type="auto"/>
            <w:vAlign w:val="center"/>
          </w:tcPr>
          <w:p w:rsidR="00710B53" w:rsidRPr="002C624F" w:rsidRDefault="00710B53" w:rsidP="0065493D">
            <w:pPr>
              <w:spacing w:after="120"/>
              <w:ind w:right="-250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3004" w:type="dxa"/>
            <w:vAlign w:val="center"/>
          </w:tcPr>
          <w:p w:rsidR="00710B53" w:rsidRPr="002C624F" w:rsidRDefault="00710B53" w:rsidP="00D76E2D">
            <w:pPr>
              <w:spacing w:after="120"/>
              <w:ind w:left="-108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7" w:type="dxa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06" w:type="dxa"/>
            <w:vAlign w:val="center"/>
          </w:tcPr>
          <w:p w:rsidR="00710B53" w:rsidRPr="002C624F" w:rsidRDefault="00710B53" w:rsidP="002B6668">
            <w:pPr>
              <w:spacing w:after="120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710B53" w:rsidRDefault="00710B53" w:rsidP="00EE3D92"/>
    <w:sectPr w:rsidR="00710B53" w:rsidSect="00B655EF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A3EA2"/>
    <w:multiLevelType w:val="hybridMultilevel"/>
    <w:tmpl w:val="DB40C9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C512E18"/>
    <w:multiLevelType w:val="hybridMultilevel"/>
    <w:tmpl w:val="DB40C9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D92"/>
    <w:rsid w:val="00083AC0"/>
    <w:rsid w:val="000D3EB7"/>
    <w:rsid w:val="00103B59"/>
    <w:rsid w:val="001D188B"/>
    <w:rsid w:val="002B6668"/>
    <w:rsid w:val="002C624F"/>
    <w:rsid w:val="002E485B"/>
    <w:rsid w:val="00347CA0"/>
    <w:rsid w:val="00402A57"/>
    <w:rsid w:val="0041053A"/>
    <w:rsid w:val="004A787F"/>
    <w:rsid w:val="004B6FCB"/>
    <w:rsid w:val="0065493D"/>
    <w:rsid w:val="00693BBA"/>
    <w:rsid w:val="00710B53"/>
    <w:rsid w:val="00755A7D"/>
    <w:rsid w:val="00777A51"/>
    <w:rsid w:val="00A031CA"/>
    <w:rsid w:val="00A94BC2"/>
    <w:rsid w:val="00AC51C8"/>
    <w:rsid w:val="00B655EF"/>
    <w:rsid w:val="00BF625B"/>
    <w:rsid w:val="00C226FE"/>
    <w:rsid w:val="00CD4C4B"/>
    <w:rsid w:val="00D76E2D"/>
    <w:rsid w:val="00DD5273"/>
    <w:rsid w:val="00E30723"/>
    <w:rsid w:val="00EB0478"/>
    <w:rsid w:val="00EB06C6"/>
    <w:rsid w:val="00EE3D92"/>
    <w:rsid w:val="00F61AE5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D9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3D92"/>
    <w:pPr>
      <w:ind w:left="720"/>
      <w:contextualSpacing/>
    </w:pPr>
  </w:style>
  <w:style w:type="paragraph" w:customStyle="1" w:styleId="Default">
    <w:name w:val="Default"/>
    <w:uiPriority w:val="99"/>
    <w:rsid w:val="00EE3D92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3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3D9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693BB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93B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93BBA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93B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93B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128</Words>
  <Characters>768</Characters>
  <Application>Microsoft Office Outlook</Application>
  <DocSecurity>0</DocSecurity>
  <Lines>0</Lines>
  <Paragraphs>0</Paragraphs>
  <ScaleCrop>false</ScaleCrop>
  <Company>Atmoterm 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synowiec</dc:creator>
  <cp:keywords/>
  <dc:description/>
  <cp:lastModifiedBy>ZG</cp:lastModifiedBy>
  <cp:revision>2</cp:revision>
  <dcterms:created xsi:type="dcterms:W3CDTF">2015-08-13T10:43:00Z</dcterms:created>
  <dcterms:modified xsi:type="dcterms:W3CDTF">2015-08-13T10:43:00Z</dcterms:modified>
</cp:coreProperties>
</file>