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VII/38/2015</w:t>
      </w:r>
    </w:p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Rady Gminy Świekatowo</w:t>
      </w:r>
    </w:p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 26 czerwca </w:t>
      </w:r>
      <w:r w:rsidRPr="00810A70">
        <w:rPr>
          <w:rFonts w:ascii="Times New Roman" w:hAnsi="Times New Roman"/>
          <w:b/>
          <w:sz w:val="24"/>
          <w:szCs w:val="24"/>
        </w:rPr>
        <w:t>2015 roku</w:t>
      </w: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b/>
          <w:spacing w:val="10"/>
          <w:sz w:val="24"/>
          <w:szCs w:val="24"/>
        </w:rPr>
        <w:t>Stążki 1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>, gmina Świekatowo</w:t>
      </w:r>
    </w:p>
    <w:p w:rsidR="003E4295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3E4295" w:rsidRPr="009E45E7" w:rsidRDefault="003E4295" w:rsidP="00C95CF4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9E45E7">
        <w:rPr>
          <w:rFonts w:ascii="Times New Roman" w:hAnsi="Times New Roman"/>
          <w:sz w:val="24"/>
          <w:szCs w:val="24"/>
        </w:rPr>
        <w:t>Na podstawie art. 18 ust. 2 pkt 5 ustawy z dnia 8 marca 199</w:t>
      </w:r>
      <w:r>
        <w:rPr>
          <w:rFonts w:ascii="Times New Roman" w:hAnsi="Times New Roman"/>
          <w:sz w:val="24"/>
          <w:szCs w:val="24"/>
        </w:rPr>
        <w:t>0 r. o samorządzie gminnym             (</w:t>
      </w:r>
      <w:r w:rsidRPr="009E45E7">
        <w:rPr>
          <w:rFonts w:ascii="Times New Roman" w:hAnsi="Times New Roman"/>
          <w:sz w:val="24"/>
          <w:szCs w:val="24"/>
        </w:rPr>
        <w:t>Dz. U</w:t>
      </w:r>
      <w:r>
        <w:rPr>
          <w:rFonts w:ascii="Times New Roman" w:hAnsi="Times New Roman"/>
          <w:sz w:val="24"/>
          <w:szCs w:val="24"/>
        </w:rPr>
        <w:t>. z 2013 r. poz. 594, 645, 1318, z 2014 r. poz. 379, 1072</w:t>
      </w:r>
      <w:r w:rsidRPr="009E45E7">
        <w:rPr>
          <w:rFonts w:ascii="Times New Roman" w:hAnsi="Times New Roman"/>
          <w:sz w:val="24"/>
          <w:szCs w:val="24"/>
        </w:rPr>
        <w:t>),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>planowaniu i zagospodarowaniu przestrz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ennym (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>Dz. U. z 2015 r. poz. 199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 443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) </w:t>
      </w:r>
    </w:p>
    <w:p w:rsidR="003E4295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spacing w:val="10"/>
          <w:sz w:val="24"/>
          <w:szCs w:val="24"/>
        </w:rPr>
      </w:pPr>
    </w:p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Rada Gminy</w:t>
      </w:r>
    </w:p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uchwala,  co  następuje:</w:t>
      </w:r>
    </w:p>
    <w:p w:rsidR="003E4295" w:rsidRPr="00810A70" w:rsidRDefault="003E4295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Uchyla się uchwałę Nr </w:t>
      </w:r>
      <w:r>
        <w:rPr>
          <w:rFonts w:ascii="Times New Roman" w:hAnsi="Times New Roman"/>
          <w:sz w:val="24"/>
          <w:szCs w:val="24"/>
        </w:rPr>
        <w:t>XIV/93</w:t>
      </w:r>
      <w:r w:rsidRPr="00810A70">
        <w:rPr>
          <w:rFonts w:ascii="Times New Roman" w:hAnsi="Times New Roman"/>
          <w:sz w:val="24"/>
          <w:szCs w:val="24"/>
        </w:rPr>
        <w:t xml:space="preserve">/2012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 z dnia 13 marca 2012 r.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sprawie przystąpienia do 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spacing w:val="10"/>
          <w:sz w:val="24"/>
          <w:szCs w:val="24"/>
        </w:rPr>
        <w:t>Stążki 1</w:t>
      </w:r>
      <w:r w:rsidRPr="00810A70">
        <w:rPr>
          <w:rFonts w:ascii="Times New Roman" w:hAnsi="Times New Roman"/>
          <w:spacing w:val="10"/>
          <w:sz w:val="24"/>
          <w:szCs w:val="24"/>
        </w:rPr>
        <w:t>, gmina Świekatowo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3E4295" w:rsidRPr="00810A70" w:rsidRDefault="003E4295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810A70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3E4295" w:rsidRPr="00810A70" w:rsidRDefault="003E4295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3E4295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3E4295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3E4295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3E4295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 w:rsidRPr="00810A70">
        <w:rPr>
          <w:rFonts w:ascii="Times New Roman" w:hAnsi="Times New Roman"/>
          <w:sz w:val="24"/>
          <w:szCs w:val="24"/>
        </w:rPr>
        <w:t>Przewodniczący Rady Gminy</w:t>
      </w:r>
    </w:p>
    <w:p w:rsidR="003E4295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3E4295" w:rsidRPr="00810A70" w:rsidRDefault="003E4295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Ewelina Ledzińska</w:t>
      </w: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3E4295" w:rsidRPr="00810A70" w:rsidRDefault="003E4295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U Z A S A D N  I E N I E</w:t>
      </w:r>
    </w:p>
    <w:p w:rsidR="003E4295" w:rsidRPr="00810A70" w:rsidRDefault="003E4295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Uchylenie uchwały w sprawie przystąpienia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810A70">
        <w:rPr>
          <w:rFonts w:ascii="Times New Roman" w:hAnsi="Times New Roman"/>
          <w:spacing w:val="10"/>
          <w:sz w:val="24"/>
          <w:szCs w:val="24"/>
        </w:rPr>
        <w:t>sporządzenia miejscowego planu zagospodarowani</w:t>
      </w:r>
      <w:r>
        <w:rPr>
          <w:rFonts w:ascii="Times New Roman" w:hAnsi="Times New Roman"/>
          <w:spacing w:val="10"/>
          <w:sz w:val="24"/>
          <w:szCs w:val="24"/>
        </w:rPr>
        <w:t>a przestrzennego Stążki 1</w:t>
      </w:r>
      <w:r w:rsidRPr="00810A70">
        <w:rPr>
          <w:rFonts w:ascii="Times New Roman" w:hAnsi="Times New Roman"/>
          <w:spacing w:val="10"/>
          <w:sz w:val="24"/>
          <w:szCs w:val="24"/>
        </w:rPr>
        <w:t>, gmina Świekatowo</w:t>
      </w:r>
      <w:r w:rsidRPr="00810A70">
        <w:rPr>
          <w:rFonts w:ascii="Times New Roman" w:hAnsi="Times New Roman"/>
          <w:bCs/>
          <w:sz w:val="24"/>
          <w:szCs w:val="24"/>
        </w:rPr>
        <w:t xml:space="preserve"> wynika z</w:t>
      </w:r>
      <w:r>
        <w:rPr>
          <w:rFonts w:ascii="Times New Roman" w:hAnsi="Times New Roman"/>
          <w:bCs/>
          <w:sz w:val="24"/>
          <w:szCs w:val="24"/>
        </w:rPr>
        <w:t> </w:t>
      </w:r>
      <w:r w:rsidRPr="00810A70">
        <w:rPr>
          <w:rFonts w:ascii="Times New Roman" w:hAnsi="Times New Roman"/>
          <w:bCs/>
          <w:sz w:val="24"/>
          <w:szCs w:val="24"/>
        </w:rPr>
        <w:t xml:space="preserve">nowych potrzeb związanych z rozwojem Gminy Świekatowo. </w:t>
      </w:r>
    </w:p>
    <w:p w:rsidR="003E4295" w:rsidRPr="00810A70" w:rsidRDefault="003E4295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Dokonana przez Wójta Gminy analiza pozwoliła powziąć decyzję o zasadności uchylenia ww. uchwały. </w:t>
      </w:r>
    </w:p>
    <w:p w:rsidR="003E4295" w:rsidRPr="00810A70" w:rsidRDefault="003E4295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Niniejsza uchwała czyni zadość zarówno oczekiwaniom społeczności lokalnej jak również obowiązującym przepisom prawnym.  </w:t>
      </w:r>
    </w:p>
    <w:p w:rsidR="003E4295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4295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4295" w:rsidRDefault="003E4295" w:rsidP="007E2127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>Przewodniczący Rady Gminy</w:t>
      </w:r>
    </w:p>
    <w:p w:rsidR="003E4295" w:rsidRDefault="003E4295" w:rsidP="007E2127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</w:p>
    <w:p w:rsidR="003E4295" w:rsidRDefault="003E4295" w:rsidP="007E2127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3E4295" w:rsidRPr="00810A70" w:rsidRDefault="003E4295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3E4295" w:rsidRPr="00810A70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8F3"/>
    <w:rsid w:val="000203B5"/>
    <w:rsid w:val="00392456"/>
    <w:rsid w:val="003E4295"/>
    <w:rsid w:val="00580652"/>
    <w:rsid w:val="005810BA"/>
    <w:rsid w:val="005B5729"/>
    <w:rsid w:val="007E2127"/>
    <w:rsid w:val="00810A70"/>
    <w:rsid w:val="009E45E7"/>
    <w:rsid w:val="00C95CF4"/>
    <w:rsid w:val="00CA1046"/>
    <w:rsid w:val="00CE5BA9"/>
    <w:rsid w:val="00D938F3"/>
    <w:rsid w:val="00E3638D"/>
    <w:rsid w:val="00F97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0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10A70"/>
    <w:pPr>
      <w:keepNext/>
      <w:spacing w:after="0" w:line="360" w:lineRule="exact"/>
      <w:jc w:val="both"/>
      <w:outlineLvl w:val="1"/>
    </w:pPr>
    <w:rPr>
      <w:rFonts w:ascii="Arial Narrow" w:eastAsia="Times New Roman" w:hAnsi="Arial Narrow"/>
      <w:sz w:val="24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10A70"/>
    <w:rPr>
      <w:rFonts w:ascii="Arial Narrow" w:hAnsi="Arial Narrow" w:cs="Times New Roman"/>
      <w:sz w:val="20"/>
      <w:szCs w:val="20"/>
      <w:lang w:eastAsia="pl-PL"/>
    </w:rPr>
  </w:style>
  <w:style w:type="character" w:styleId="Strong">
    <w:name w:val="Strong"/>
    <w:basedOn w:val="DefaultParagraphFont"/>
    <w:uiPriority w:val="99"/>
    <w:qFormat/>
    <w:rsid w:val="00D938F3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D938F3"/>
    <w:rPr>
      <w:rFonts w:cs="Times New Roman"/>
    </w:rPr>
  </w:style>
  <w:style w:type="paragraph" w:styleId="NoSpacing">
    <w:name w:val="No Spacing"/>
    <w:uiPriority w:val="99"/>
    <w:qFormat/>
    <w:rsid w:val="00810A70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810A70"/>
    <w:pPr>
      <w:spacing w:after="0" w:line="360" w:lineRule="exact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10A70"/>
    <w:rPr>
      <w:rFonts w:ascii="Arial" w:hAnsi="Arial" w:cs="Times New Roman"/>
      <w:sz w:val="20"/>
      <w:szCs w:val="20"/>
      <w:lang w:eastAsia="pl-PL"/>
    </w:rPr>
  </w:style>
  <w:style w:type="paragraph" w:customStyle="1" w:styleId="Bezodstpw">
    <w:name w:val="Bez odstępów"/>
    <w:uiPriority w:val="99"/>
    <w:rsid w:val="007E2127"/>
    <w:pPr>
      <w:overflowPunct w:val="0"/>
      <w:autoSpaceDE w:val="0"/>
      <w:autoSpaceDN w:val="0"/>
      <w:adjustRightInd w:val="0"/>
    </w:pPr>
    <w:rPr>
      <w:rFonts w:ascii="Arial Narrow" w:hAnsi="Arial Narrow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46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214</Words>
  <Characters>1289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</cp:lastModifiedBy>
  <cp:revision>5</cp:revision>
  <dcterms:created xsi:type="dcterms:W3CDTF">2015-06-08T06:56:00Z</dcterms:created>
  <dcterms:modified xsi:type="dcterms:W3CDTF">2015-06-29T07:20:00Z</dcterms:modified>
</cp:coreProperties>
</file>