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07B" w:rsidRDefault="00E0307B" w:rsidP="00C5768C"/>
    <w:p w:rsidR="00E0307B" w:rsidRDefault="00E0307B" w:rsidP="00C5768C">
      <w:r>
        <w:t xml:space="preserve">                                                                                                           Załącznik do Uchwały Nr II/13/2014 </w:t>
      </w:r>
    </w:p>
    <w:p w:rsidR="00E0307B" w:rsidRDefault="00E0307B" w:rsidP="00C5768C">
      <w:r>
        <w:t xml:space="preserve">                                                                                                            Rady Gminy Świekatowo</w:t>
      </w:r>
    </w:p>
    <w:p w:rsidR="00E0307B" w:rsidRDefault="00E0307B" w:rsidP="00C5768C">
      <w:r>
        <w:t xml:space="preserve">                                                                                                            z dnia 29 grudnia 2014 r.</w:t>
      </w:r>
    </w:p>
    <w:p w:rsidR="00E0307B" w:rsidRDefault="00E0307B" w:rsidP="00C5768C"/>
    <w:p w:rsidR="00E0307B" w:rsidRDefault="00E0307B" w:rsidP="00C5768C">
      <w:r w:rsidRPr="007A5246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2" style="width:453pt;height:96.75pt;visibility:visible">
            <v:imagedata r:id="rId4" o:title=""/>
          </v:shape>
        </w:pict>
      </w:r>
    </w:p>
    <w:p w:rsidR="00E0307B" w:rsidRDefault="00E0307B" w:rsidP="00F8618A">
      <w:pPr>
        <w:rPr>
          <w:rFonts w:ascii="Cambria" w:hAnsi="Cambria"/>
          <w:sz w:val="24"/>
          <w:szCs w:val="24"/>
        </w:rPr>
      </w:pPr>
    </w:p>
    <w:p w:rsidR="00E0307B" w:rsidRDefault="00E0307B" w:rsidP="00F8618A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</w:t>
      </w:r>
    </w:p>
    <w:p w:rsidR="00E0307B" w:rsidRDefault="00E0307B" w:rsidP="00F8618A">
      <w:pPr>
        <w:rPr>
          <w:rFonts w:ascii="Cambria" w:hAnsi="Cambria"/>
          <w:sz w:val="24"/>
          <w:szCs w:val="24"/>
        </w:rPr>
      </w:pPr>
    </w:p>
    <w:p w:rsidR="00E0307B" w:rsidRDefault="00E0307B" w:rsidP="00F8618A">
      <w:pPr>
        <w:jc w:val="center"/>
        <w:rPr>
          <w:rFonts w:ascii="Cambria" w:hAnsi="Cambria"/>
          <w:b/>
          <w:sz w:val="52"/>
          <w:szCs w:val="52"/>
        </w:rPr>
      </w:pPr>
      <w:r w:rsidRPr="00F8618A">
        <w:rPr>
          <w:rFonts w:ascii="Cambria" w:hAnsi="Cambria"/>
          <w:b/>
          <w:sz w:val="52"/>
          <w:szCs w:val="52"/>
        </w:rPr>
        <w:t>Strategia Rozwoju</w:t>
      </w:r>
    </w:p>
    <w:p w:rsidR="00E0307B" w:rsidRDefault="00E0307B" w:rsidP="00F8618A">
      <w:pPr>
        <w:jc w:val="center"/>
        <w:rPr>
          <w:rFonts w:ascii="Cambria" w:hAnsi="Cambria"/>
          <w:b/>
          <w:sz w:val="52"/>
          <w:szCs w:val="52"/>
        </w:rPr>
      </w:pPr>
      <w:r w:rsidRPr="00F8618A">
        <w:rPr>
          <w:rFonts w:ascii="Cambria" w:hAnsi="Cambria"/>
          <w:b/>
          <w:sz w:val="52"/>
          <w:szCs w:val="52"/>
        </w:rPr>
        <w:t>Gminnej Biblioteki Publicznej</w:t>
      </w:r>
    </w:p>
    <w:p w:rsidR="00E0307B" w:rsidRPr="00424147" w:rsidRDefault="00E0307B" w:rsidP="00F8618A">
      <w:pPr>
        <w:jc w:val="center"/>
        <w:rPr>
          <w:rFonts w:ascii="Cambria" w:hAnsi="Cambria"/>
          <w:b/>
          <w:sz w:val="52"/>
          <w:szCs w:val="52"/>
        </w:rPr>
      </w:pPr>
      <w:r w:rsidRPr="00F8618A">
        <w:rPr>
          <w:rFonts w:ascii="Cambria" w:hAnsi="Cambria"/>
          <w:b/>
          <w:sz w:val="52"/>
          <w:szCs w:val="52"/>
        </w:rPr>
        <w:t xml:space="preserve">w </w:t>
      </w:r>
      <w:r w:rsidRPr="00424147">
        <w:rPr>
          <w:rFonts w:ascii="Cambria" w:hAnsi="Cambria"/>
          <w:b/>
          <w:sz w:val="52"/>
          <w:szCs w:val="52"/>
        </w:rPr>
        <w:t>Świekatowie</w:t>
      </w:r>
    </w:p>
    <w:p w:rsidR="00E0307B" w:rsidRDefault="00E0307B" w:rsidP="00424147">
      <w:pPr>
        <w:jc w:val="center"/>
        <w:rPr>
          <w:rFonts w:ascii="Cambria" w:hAnsi="Cambria"/>
          <w:b/>
          <w:sz w:val="52"/>
          <w:szCs w:val="52"/>
        </w:rPr>
      </w:pPr>
      <w:r w:rsidRPr="00424147">
        <w:rPr>
          <w:rFonts w:ascii="Cambria" w:hAnsi="Cambria"/>
          <w:b/>
          <w:sz w:val="52"/>
          <w:szCs w:val="52"/>
        </w:rPr>
        <w:t>na lata 2015-2020</w:t>
      </w:r>
    </w:p>
    <w:p w:rsidR="00E0307B" w:rsidRDefault="00E0307B" w:rsidP="00424147">
      <w:pPr>
        <w:jc w:val="center"/>
        <w:rPr>
          <w:rFonts w:ascii="Cambria" w:hAnsi="Cambria"/>
          <w:b/>
          <w:sz w:val="52"/>
          <w:szCs w:val="52"/>
        </w:rPr>
      </w:pPr>
    </w:p>
    <w:p w:rsidR="00E0307B" w:rsidRDefault="00E0307B" w:rsidP="00424147">
      <w:pPr>
        <w:jc w:val="center"/>
        <w:rPr>
          <w:rFonts w:ascii="Cambria" w:hAnsi="Cambria"/>
          <w:b/>
          <w:sz w:val="36"/>
          <w:szCs w:val="36"/>
        </w:rPr>
      </w:pPr>
    </w:p>
    <w:p w:rsidR="00E0307B" w:rsidRDefault="00E0307B" w:rsidP="00424147">
      <w:pPr>
        <w:jc w:val="center"/>
        <w:rPr>
          <w:rFonts w:ascii="Cambria" w:hAnsi="Cambria"/>
          <w:b/>
          <w:sz w:val="36"/>
          <w:szCs w:val="36"/>
        </w:rPr>
      </w:pPr>
    </w:p>
    <w:p w:rsidR="00E0307B" w:rsidRDefault="00E0307B" w:rsidP="00424147">
      <w:pPr>
        <w:jc w:val="center"/>
        <w:rPr>
          <w:rFonts w:ascii="Cambria" w:hAnsi="Cambria"/>
          <w:b/>
          <w:sz w:val="36"/>
          <w:szCs w:val="36"/>
        </w:rPr>
      </w:pPr>
      <w:r>
        <w:rPr>
          <w:rFonts w:ascii="Cambria" w:hAnsi="Cambria"/>
          <w:b/>
          <w:sz w:val="36"/>
          <w:szCs w:val="36"/>
        </w:rPr>
        <w:t xml:space="preserve">Opracowała: </w:t>
      </w:r>
      <w:r w:rsidRPr="00424147">
        <w:rPr>
          <w:rFonts w:ascii="Cambria" w:hAnsi="Cambria"/>
          <w:b/>
          <w:sz w:val="36"/>
          <w:szCs w:val="36"/>
        </w:rPr>
        <w:t>Anita Łysek-Gracz</w:t>
      </w:r>
    </w:p>
    <w:p w:rsidR="00E0307B" w:rsidRDefault="00E0307B" w:rsidP="00424147">
      <w:pPr>
        <w:jc w:val="center"/>
        <w:rPr>
          <w:rFonts w:ascii="Cambria" w:hAnsi="Cambria"/>
          <w:b/>
          <w:sz w:val="36"/>
          <w:szCs w:val="36"/>
        </w:rPr>
      </w:pPr>
      <w:r>
        <w:rPr>
          <w:rFonts w:ascii="Cambria" w:hAnsi="Cambria"/>
          <w:b/>
          <w:sz w:val="36"/>
          <w:szCs w:val="36"/>
        </w:rPr>
        <w:t>Kierownik GBP w Świekatowie</w:t>
      </w:r>
    </w:p>
    <w:p w:rsidR="00E0307B" w:rsidRDefault="00E0307B" w:rsidP="00424147">
      <w:pPr>
        <w:jc w:val="center"/>
        <w:rPr>
          <w:rFonts w:ascii="Cambria" w:hAnsi="Cambria"/>
          <w:b/>
          <w:sz w:val="36"/>
          <w:szCs w:val="36"/>
        </w:rPr>
      </w:pPr>
    </w:p>
    <w:p w:rsidR="00E0307B" w:rsidRPr="00424147" w:rsidRDefault="00E0307B" w:rsidP="00424147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Cambria" w:hAnsi="Cambria"/>
          <w:b/>
          <w:sz w:val="36"/>
          <w:szCs w:val="36"/>
        </w:rPr>
        <w:t>Grudzień, 2014r</w:t>
      </w:r>
      <w:r>
        <w:rPr>
          <w:rFonts w:ascii="Monotype Corsiva" w:hAnsi="Monotype Corsiva"/>
          <w:sz w:val="36"/>
          <w:szCs w:val="36"/>
        </w:rPr>
        <w:t>.</w:t>
      </w:r>
    </w:p>
    <w:sectPr w:rsidR="00E0307B" w:rsidRPr="00424147" w:rsidSect="00D80594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onotype Corsiva">
    <w:altName w:val="Courier New"/>
    <w:panose1 w:val="00000000000000000000"/>
    <w:charset w:val="EE"/>
    <w:family w:val="script"/>
    <w:notTrueType/>
    <w:pitch w:val="variable"/>
    <w:sig w:usb0="00000007" w:usb1="00000000" w:usb2="00000000" w:usb3="00000000" w:csb0="0000000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68C"/>
    <w:rsid w:val="000D5F34"/>
    <w:rsid w:val="001200B1"/>
    <w:rsid w:val="00131885"/>
    <w:rsid w:val="00424147"/>
    <w:rsid w:val="004D4C3B"/>
    <w:rsid w:val="004F7A86"/>
    <w:rsid w:val="005A2F1F"/>
    <w:rsid w:val="006A00D7"/>
    <w:rsid w:val="006B07D4"/>
    <w:rsid w:val="007A5246"/>
    <w:rsid w:val="00884D22"/>
    <w:rsid w:val="00910E22"/>
    <w:rsid w:val="00AA1287"/>
    <w:rsid w:val="00AE4432"/>
    <w:rsid w:val="00C5768C"/>
    <w:rsid w:val="00D80594"/>
    <w:rsid w:val="00DC57EF"/>
    <w:rsid w:val="00E0307B"/>
    <w:rsid w:val="00EE6DF6"/>
    <w:rsid w:val="00F04B71"/>
    <w:rsid w:val="00F84DFA"/>
    <w:rsid w:val="00F86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C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C5768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57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7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2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2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97</Words>
  <Characters>586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</dc:creator>
  <cp:keywords/>
  <dc:description/>
  <cp:lastModifiedBy>Ja</cp:lastModifiedBy>
  <cp:revision>4</cp:revision>
  <cp:lastPrinted>2011-09-07T11:17:00Z</cp:lastPrinted>
  <dcterms:created xsi:type="dcterms:W3CDTF">2014-12-30T12:27:00Z</dcterms:created>
  <dcterms:modified xsi:type="dcterms:W3CDTF">2014-12-30T12:38:00Z</dcterms:modified>
</cp:coreProperties>
</file>